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424"/>
        <w:tblW w:w="1089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3240"/>
        <w:gridCol w:w="4950"/>
      </w:tblGrid>
      <w:tr w:rsidR="009C7AEF">
        <w:trPr>
          <w:cantSplit/>
        </w:trPr>
        <w:tc>
          <w:tcPr>
            <w:tcW w:w="10890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C7AEF" w:rsidRDefault="00C46643">
            <w:pPr>
              <w:spacing w:line="360" w:lineRule="atLeast"/>
              <w:rPr>
                <w:smallCaps/>
                <w:sz w:val="22"/>
              </w:rPr>
            </w:pPr>
            <w:r>
              <w:rPr>
                <w:b/>
              </w:rPr>
              <w:t xml:space="preserve">NOM DE L’ORGANISME :  </w:t>
            </w:r>
          </w:p>
        </w:tc>
      </w:tr>
      <w:tr w:rsidR="009C7AEF">
        <w:trPr>
          <w:cantSplit/>
        </w:trPr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pct20" w:color="auto" w:fill="auto"/>
          </w:tcPr>
          <w:p w:rsidR="009C7AEF" w:rsidRDefault="00C46643">
            <w:pPr>
              <w:spacing w:line="360" w:lineRule="atLeast"/>
              <w:jc w:val="center"/>
              <w:rPr>
                <w:smallCaps/>
                <w:sz w:val="22"/>
              </w:rPr>
            </w:pPr>
            <w:r>
              <w:rPr>
                <w:smallCaps/>
                <w:sz w:val="22"/>
              </w:rPr>
              <w:t>Référence à l'entente</w:t>
            </w:r>
          </w:p>
        </w:tc>
        <w:tc>
          <w:tcPr>
            <w:tcW w:w="3240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pct20" w:color="auto" w:fill="auto"/>
          </w:tcPr>
          <w:p w:rsidR="009C7AEF" w:rsidRDefault="00C46643">
            <w:pPr>
              <w:spacing w:line="360" w:lineRule="atLeast"/>
              <w:jc w:val="center"/>
              <w:rPr>
                <w:smallCaps/>
                <w:sz w:val="22"/>
              </w:rPr>
            </w:pPr>
            <w:r>
              <w:rPr>
                <w:smallCaps/>
                <w:sz w:val="22"/>
              </w:rPr>
              <w:t>Informations demandées</w:t>
            </w:r>
          </w:p>
        </w:tc>
        <w:tc>
          <w:tcPr>
            <w:tcW w:w="4950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pct20" w:color="auto" w:fill="auto"/>
          </w:tcPr>
          <w:p w:rsidR="009C7AEF" w:rsidRDefault="00C46643">
            <w:pPr>
              <w:spacing w:line="360" w:lineRule="atLeast"/>
              <w:jc w:val="center"/>
              <w:rPr>
                <w:smallCaps/>
                <w:sz w:val="22"/>
              </w:rPr>
            </w:pPr>
            <w:r>
              <w:rPr>
                <w:smallCaps/>
                <w:sz w:val="22"/>
              </w:rPr>
              <w:t>À compléter par l</w:t>
            </w:r>
            <w:r w:rsidR="001970C6">
              <w:rPr>
                <w:smallCaps/>
                <w:sz w:val="22"/>
              </w:rPr>
              <w:t>’</w:t>
            </w:r>
            <w:r>
              <w:rPr>
                <w:smallCaps/>
                <w:sz w:val="22"/>
              </w:rPr>
              <w:t>organisme municipal</w:t>
            </w:r>
          </w:p>
        </w:tc>
      </w:tr>
      <w:tr w:rsidR="009C7AEF">
        <w:trPr>
          <w:cantSplit/>
        </w:trPr>
        <w:tc>
          <w:tcPr>
            <w:tcW w:w="2700" w:type="dxa"/>
            <w:tcBorders>
              <w:top w:val="nil"/>
              <w:left w:val="single" w:sz="18" w:space="0" w:color="auto"/>
              <w:bottom w:val="nil"/>
              <w:right w:val="single" w:sz="6" w:space="0" w:color="auto"/>
            </w:tcBorders>
          </w:tcPr>
          <w:p w:rsidR="009C7AEF" w:rsidRDefault="00C46643">
            <w:r>
              <w:t>Page 1</w:t>
            </w:r>
          </w:p>
        </w:tc>
        <w:tc>
          <w:tcPr>
            <w:tcW w:w="32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C7AEF" w:rsidRDefault="00C46643">
            <w:r>
              <w:rPr>
                <w:i/>
              </w:rPr>
              <w:t>Représentants autorisés par l’Organisme à signer l'Entente</w:t>
            </w:r>
          </w:p>
          <w:p w:rsidR="009C7AEF" w:rsidRDefault="00C46643" w:rsidP="00813236">
            <w:pPr>
              <w:rPr>
                <w:b/>
              </w:rPr>
            </w:pPr>
            <w:r>
              <w:rPr>
                <w:b/>
              </w:rPr>
              <w:t>Nom – Fonction</w:t>
            </w:r>
          </w:p>
          <w:p w:rsidR="00813236" w:rsidRDefault="00813236" w:rsidP="00813236"/>
        </w:tc>
        <w:tc>
          <w:tcPr>
            <w:tcW w:w="4950" w:type="dxa"/>
            <w:tcBorders>
              <w:top w:val="nil"/>
              <w:left w:val="single" w:sz="6" w:space="0" w:color="auto"/>
              <w:bottom w:val="nil"/>
              <w:right w:val="single" w:sz="18" w:space="0" w:color="auto"/>
            </w:tcBorders>
          </w:tcPr>
          <w:p w:rsidR="009C7AEF" w:rsidRDefault="009C7AEF"/>
        </w:tc>
      </w:tr>
      <w:tr w:rsidR="009C7AEF">
        <w:trPr>
          <w:cantSplit/>
        </w:trPr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nil"/>
              <w:right w:val="single" w:sz="6" w:space="0" w:color="auto"/>
            </w:tcBorders>
          </w:tcPr>
          <w:p w:rsidR="009C7AEF" w:rsidRDefault="00C46643">
            <w:r>
              <w:t>Page 7</w:t>
            </w:r>
          </w:p>
          <w:p w:rsidR="009C7AEF" w:rsidRDefault="00C46643">
            <w:r>
              <w:t>Article XI</w:t>
            </w:r>
          </w:p>
          <w:p w:rsidR="009C7AEF" w:rsidRDefault="00C46643">
            <w:r>
              <w:t>Paragraphe 11.4</w:t>
            </w:r>
          </w:p>
        </w:tc>
        <w:tc>
          <w:tcPr>
            <w:tcW w:w="3240" w:type="dxa"/>
            <w:tcBorders>
              <w:top w:val="single" w:sz="18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C7AEF" w:rsidRDefault="00C46643">
            <w:pPr>
              <w:rPr>
                <w:i/>
              </w:rPr>
            </w:pPr>
            <w:r>
              <w:rPr>
                <w:i/>
              </w:rPr>
              <w:t>Adresse pour l'expédition des avis ou du courrier</w:t>
            </w:r>
          </w:p>
          <w:p w:rsidR="00813236" w:rsidRDefault="00813236">
            <w:pPr>
              <w:rPr>
                <w:i/>
              </w:rPr>
            </w:pPr>
          </w:p>
          <w:p w:rsidR="009C7AEF" w:rsidRDefault="00C46643">
            <w:pPr>
              <w:rPr>
                <w:i/>
              </w:rPr>
            </w:pPr>
            <w:r>
              <w:rPr>
                <w:i/>
              </w:rPr>
              <w:t>et</w:t>
            </w:r>
          </w:p>
          <w:p w:rsidR="00813236" w:rsidRDefault="00813236">
            <w:pPr>
              <w:rPr>
                <w:i/>
              </w:rPr>
            </w:pPr>
          </w:p>
          <w:p w:rsidR="009C7AEF" w:rsidRDefault="00C46643">
            <w:pPr>
              <w:rPr>
                <w:i/>
              </w:rPr>
            </w:pPr>
            <w:r>
              <w:rPr>
                <w:i/>
              </w:rPr>
              <w:t>Adresse de facturation</w:t>
            </w:r>
          </w:p>
          <w:p w:rsidR="009C7AEF" w:rsidRDefault="00C46643">
            <w:pPr>
              <w:rPr>
                <w:i/>
              </w:rPr>
            </w:pPr>
            <w:r>
              <w:rPr>
                <w:i/>
              </w:rPr>
              <w:t>(si différente)</w:t>
            </w:r>
          </w:p>
          <w:p w:rsidR="009C7AEF" w:rsidRDefault="009C7AEF">
            <w:pPr>
              <w:rPr>
                <w:i/>
              </w:rPr>
            </w:pPr>
          </w:p>
        </w:tc>
        <w:tc>
          <w:tcPr>
            <w:tcW w:w="4950" w:type="dxa"/>
            <w:tcBorders>
              <w:top w:val="single" w:sz="18" w:space="0" w:color="auto"/>
              <w:left w:val="single" w:sz="6" w:space="0" w:color="auto"/>
              <w:bottom w:val="nil"/>
              <w:right w:val="single" w:sz="18" w:space="0" w:color="auto"/>
            </w:tcBorders>
          </w:tcPr>
          <w:p w:rsidR="009C7AEF" w:rsidRDefault="009C7AEF"/>
        </w:tc>
      </w:tr>
      <w:tr w:rsidR="009C7AEF">
        <w:trPr>
          <w:cantSplit/>
        </w:trPr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9C7AEF" w:rsidRDefault="00C46643">
            <w:r>
              <w:t>Annexe 3 - Pour l’Organisme Paragraphe 1</w:t>
            </w:r>
          </w:p>
          <w:p w:rsidR="009C7AEF" w:rsidRDefault="009C7AEF"/>
        </w:tc>
        <w:tc>
          <w:tcPr>
            <w:tcW w:w="3240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9C7AEF" w:rsidRDefault="00C46643">
            <w:pPr>
              <w:rPr>
                <w:b/>
              </w:rPr>
            </w:pPr>
            <w:r>
              <w:rPr>
                <w:i/>
                <w:iCs/>
              </w:rPr>
              <w:t>Fonctionnaire désigné à l'égard de la diffusion opérationnelle des renseignements</w:t>
            </w:r>
            <w:r>
              <w:rPr>
                <w:b/>
              </w:rPr>
              <w:t xml:space="preserve"> </w:t>
            </w:r>
          </w:p>
          <w:p w:rsidR="009C7AEF" w:rsidRDefault="00C46643">
            <w:pPr>
              <w:rPr>
                <w:b/>
              </w:rPr>
            </w:pPr>
            <w:r>
              <w:rPr>
                <w:b/>
              </w:rPr>
              <w:t>Nom – Fonction – Adresse - Numéro de téléphone</w:t>
            </w:r>
          </w:p>
          <w:p w:rsidR="009C7AEF" w:rsidRDefault="00813236">
            <w:pPr>
              <w:rPr>
                <w:b/>
              </w:rPr>
            </w:pPr>
            <w:r>
              <w:rPr>
                <w:b/>
              </w:rPr>
              <w:t>Courriel</w:t>
            </w:r>
          </w:p>
          <w:p w:rsidR="009C7AEF" w:rsidRDefault="009C7AEF"/>
        </w:tc>
        <w:tc>
          <w:tcPr>
            <w:tcW w:w="4950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9C7AEF" w:rsidRDefault="009C7AEF"/>
        </w:tc>
      </w:tr>
      <w:tr w:rsidR="009C7AEF">
        <w:trPr>
          <w:cantSplit/>
        </w:trPr>
        <w:tc>
          <w:tcPr>
            <w:tcW w:w="2700" w:type="dxa"/>
            <w:tcBorders>
              <w:top w:val="nil"/>
              <w:left w:val="single" w:sz="18" w:space="0" w:color="auto"/>
              <w:bottom w:val="nil"/>
              <w:right w:val="single" w:sz="6" w:space="0" w:color="auto"/>
            </w:tcBorders>
          </w:tcPr>
          <w:p w:rsidR="009C7AEF" w:rsidRDefault="00C46643">
            <w:r>
              <w:t>Annexe 3 - Pour l’Organisme Paragraphe 2</w:t>
            </w:r>
          </w:p>
          <w:p w:rsidR="009C7AEF" w:rsidRDefault="009C7AEF">
            <w:pPr>
              <w:rPr>
                <w:i/>
              </w:rPr>
            </w:pPr>
          </w:p>
          <w:p w:rsidR="009C7AEF" w:rsidRDefault="009C7AEF"/>
        </w:tc>
        <w:tc>
          <w:tcPr>
            <w:tcW w:w="32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C7AEF" w:rsidRDefault="00C46643">
            <w:r>
              <w:rPr>
                <w:i/>
              </w:rPr>
              <w:t>Fonctionnaire désigné à l'égard de la coordination de l'Entente</w:t>
            </w:r>
          </w:p>
          <w:p w:rsidR="009C7AEF" w:rsidRDefault="00C46643">
            <w:pPr>
              <w:rPr>
                <w:b/>
              </w:rPr>
            </w:pPr>
            <w:r>
              <w:rPr>
                <w:b/>
              </w:rPr>
              <w:t>Nom – Fonction – Adresse - Numéro de téléphone</w:t>
            </w:r>
          </w:p>
          <w:p w:rsidR="009C7AEF" w:rsidRDefault="00813236">
            <w:pPr>
              <w:rPr>
                <w:b/>
              </w:rPr>
            </w:pPr>
            <w:r>
              <w:rPr>
                <w:b/>
              </w:rPr>
              <w:t>Courriel</w:t>
            </w:r>
          </w:p>
          <w:p w:rsidR="009C7AEF" w:rsidRDefault="009C7AEF"/>
        </w:tc>
        <w:tc>
          <w:tcPr>
            <w:tcW w:w="4950" w:type="dxa"/>
            <w:tcBorders>
              <w:top w:val="nil"/>
              <w:left w:val="single" w:sz="6" w:space="0" w:color="auto"/>
              <w:bottom w:val="nil"/>
              <w:right w:val="single" w:sz="18" w:space="0" w:color="auto"/>
            </w:tcBorders>
          </w:tcPr>
          <w:p w:rsidR="009C7AEF" w:rsidRDefault="009C7AEF"/>
        </w:tc>
      </w:tr>
      <w:tr w:rsidR="009C7AEF">
        <w:trPr>
          <w:cantSplit/>
        </w:trPr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nil"/>
              <w:right w:val="single" w:sz="6" w:space="0" w:color="auto"/>
            </w:tcBorders>
          </w:tcPr>
          <w:p w:rsidR="009C7AEF" w:rsidRDefault="00C46643">
            <w:r>
              <w:t>Annexe 3 - Pour l’Organisme Paragraphe 3</w:t>
            </w:r>
          </w:p>
          <w:p w:rsidR="009C7AEF" w:rsidRDefault="009C7AEF">
            <w:pPr>
              <w:rPr>
                <w:i/>
              </w:rPr>
            </w:pPr>
          </w:p>
          <w:p w:rsidR="009C7AEF" w:rsidRDefault="009C7AEF"/>
        </w:tc>
        <w:tc>
          <w:tcPr>
            <w:tcW w:w="3240" w:type="dxa"/>
            <w:tcBorders>
              <w:top w:val="single" w:sz="18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C7AEF" w:rsidRDefault="00C46643">
            <w:r>
              <w:rPr>
                <w:i/>
              </w:rPr>
              <w:t>Fonctionnaire désigné à l'égard des employés désignés</w:t>
            </w:r>
          </w:p>
          <w:p w:rsidR="009C7AEF" w:rsidRDefault="00C46643">
            <w:pPr>
              <w:rPr>
                <w:b/>
              </w:rPr>
            </w:pPr>
            <w:r>
              <w:rPr>
                <w:b/>
              </w:rPr>
              <w:t>Nom – Fonction – Adresse - Numéro de téléphone</w:t>
            </w:r>
          </w:p>
          <w:p w:rsidR="009C7AEF" w:rsidRDefault="00813236">
            <w:pPr>
              <w:rPr>
                <w:b/>
              </w:rPr>
            </w:pPr>
            <w:r>
              <w:rPr>
                <w:b/>
              </w:rPr>
              <w:t>Courriel</w:t>
            </w:r>
          </w:p>
          <w:p w:rsidR="009C7AEF" w:rsidRDefault="009C7AEF"/>
        </w:tc>
        <w:tc>
          <w:tcPr>
            <w:tcW w:w="4950" w:type="dxa"/>
            <w:tcBorders>
              <w:top w:val="single" w:sz="18" w:space="0" w:color="auto"/>
              <w:left w:val="single" w:sz="6" w:space="0" w:color="auto"/>
              <w:bottom w:val="nil"/>
              <w:right w:val="single" w:sz="18" w:space="0" w:color="auto"/>
            </w:tcBorders>
          </w:tcPr>
          <w:p w:rsidR="009C7AEF" w:rsidRDefault="009C7AEF"/>
        </w:tc>
      </w:tr>
      <w:tr w:rsidR="009C7AEF">
        <w:trPr>
          <w:cantSplit/>
        </w:trPr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9C7AEF" w:rsidRDefault="00C46643">
            <w:r>
              <w:t>Annexe 3 - Pour l’Organisme Paragraphe 4</w:t>
            </w:r>
          </w:p>
          <w:p w:rsidR="009C7AEF" w:rsidRDefault="009C7AEF"/>
        </w:tc>
        <w:tc>
          <w:tcPr>
            <w:tcW w:w="3240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9C7AEF" w:rsidRDefault="00C46643">
            <w:r>
              <w:rPr>
                <w:i/>
              </w:rPr>
              <w:t>Fonctionnaire désigné à l'égard du protocole technique</w:t>
            </w:r>
          </w:p>
          <w:p w:rsidR="009C7AEF" w:rsidRDefault="00C46643">
            <w:pPr>
              <w:rPr>
                <w:b/>
              </w:rPr>
            </w:pPr>
            <w:r>
              <w:rPr>
                <w:b/>
              </w:rPr>
              <w:t>Nom – Fonction – Adresse - Numéro de téléphone</w:t>
            </w:r>
          </w:p>
          <w:p w:rsidR="009C7AEF" w:rsidRPr="00813236" w:rsidRDefault="00813236">
            <w:pPr>
              <w:rPr>
                <w:b/>
              </w:rPr>
            </w:pPr>
            <w:r>
              <w:rPr>
                <w:b/>
              </w:rPr>
              <w:t>Courriel</w:t>
            </w:r>
          </w:p>
          <w:p w:rsidR="009C7AEF" w:rsidRDefault="009C7AEF"/>
        </w:tc>
        <w:tc>
          <w:tcPr>
            <w:tcW w:w="4950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9C7AEF" w:rsidRDefault="009C7AEF"/>
        </w:tc>
      </w:tr>
    </w:tbl>
    <w:p w:rsidR="009C7AEF" w:rsidRDefault="00C46643">
      <w:pPr>
        <w:jc w:val="center"/>
        <w:rPr>
          <w:b/>
          <w:bCs/>
        </w:rPr>
      </w:pPr>
      <w:r>
        <w:rPr>
          <w:b/>
          <w:bCs/>
        </w:rPr>
        <w:t>GRILLE D’INFORMATION</w:t>
      </w:r>
    </w:p>
    <w:p w:rsidR="009C7AEF" w:rsidRDefault="009C7AEF"/>
    <w:p w:rsidR="00C46643" w:rsidRDefault="00C46643"/>
    <w:sectPr w:rsidR="00C46643" w:rsidSect="009C7AEF">
      <w:pgSz w:w="12240" w:h="15840"/>
      <w:pgMar w:top="720" w:right="864" w:bottom="720" w:left="864" w:header="720" w:footer="720" w:gutter="0"/>
      <w:paperSrc w:first="1" w:other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intFractionalCharacterWidth/>
  <w:proofState w:spelling="clean" w:grammar="clean"/>
  <w:doNotTrackMoves/>
  <w:defaultTabStop w:val="708"/>
  <w:hyphenationZone w:val="432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compat>
    <w:balanceSingleByteDoubleByteWidth/>
    <w:doNotLeaveBackslashAlone/>
    <w:ulTrailSpace/>
    <w:doNotExpandShiftReturn/>
    <w:printColBlack/>
    <w:showBreaksInFrames/>
    <w:suppressSpBfAfterPgBrk/>
    <w:swapBordersFacingPages/>
    <w:convMailMergeEsc/>
    <w:usePrinterMetrics/>
    <w:doNotSuppressParagraphBorders/>
    <w:footnoteLayoutLikeWW8/>
    <w:shapeLayoutLikeWW8/>
    <w:alignTablesRowByRow/>
    <w:forgetLastTabAlignment/>
    <w:autoSpaceLikeWord95/>
    <w:noSpaceRaiseLower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D76F4"/>
    <w:rsid w:val="001970C6"/>
    <w:rsid w:val="00813236"/>
    <w:rsid w:val="008E2376"/>
    <w:rsid w:val="00995A2C"/>
    <w:rsid w:val="009C7AEF"/>
    <w:rsid w:val="009D76F4"/>
    <w:rsid w:val="00C46643"/>
    <w:rsid w:val="00EF47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7AEF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grille-information.dotx</Template>
  <TotalTime>0</TotalTime>
  <Pages>1</Pages>
  <Words>155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NOM DE LA MUNICIPALITÉ:_</vt:lpstr>
    </vt:vector>
  </TitlesOfParts>
  <Company>S.A.A.Q.</Company>
  <LinksUpToDate>false</LinksUpToDate>
  <CharactersWithSpaces>1006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 DE LA MUNICIPALITÉ:_</dc:title>
  <dc:creator>SAAQ</dc:creator>
  <cp:lastModifiedBy>mac25</cp:lastModifiedBy>
  <cp:revision>1</cp:revision>
  <cp:lastPrinted>2004-10-26T19:29:00Z</cp:lastPrinted>
  <dcterms:created xsi:type="dcterms:W3CDTF">2013-09-27T20:02:00Z</dcterms:created>
  <dcterms:modified xsi:type="dcterms:W3CDTF">2013-09-27T20:02:00Z</dcterms:modified>
</cp:coreProperties>
</file>